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66856" w14:textId="77777777" w:rsidR="00754897" w:rsidRPr="00474A1B" w:rsidRDefault="00754897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2FED683D" w14:textId="77777777" w:rsidR="00474A1B" w:rsidRPr="00474A1B" w:rsidRDefault="00474A1B" w:rsidP="00474A1B">
      <w:pPr>
        <w:pStyle w:val="Body"/>
        <w:jc w:val="right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Rzeszów dn. …………………………..</w:t>
      </w:r>
    </w:p>
    <w:p w14:paraId="41C4B116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31CA67C8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3CFC2A17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 xml:space="preserve">Imię i Nazwisko </w:t>
      </w:r>
      <w:r w:rsidRPr="00474A1B">
        <w:rPr>
          <w:rFonts w:asciiTheme="majorHAnsi" w:hAnsiTheme="majorHAnsi"/>
          <w:bCs/>
          <w:sz w:val="28"/>
          <w:szCs w:val="28"/>
        </w:rPr>
        <w:tab/>
        <w:t>…………………………….</w:t>
      </w:r>
    </w:p>
    <w:p w14:paraId="30E7844E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 xml:space="preserve">Tel. Kontaktowy </w:t>
      </w:r>
      <w:r w:rsidRPr="00474A1B">
        <w:rPr>
          <w:rFonts w:asciiTheme="majorHAnsi" w:hAnsiTheme="majorHAnsi"/>
          <w:bCs/>
          <w:sz w:val="28"/>
          <w:szCs w:val="28"/>
        </w:rPr>
        <w:tab/>
        <w:t>…………………………….</w:t>
      </w:r>
    </w:p>
    <w:p w14:paraId="3CCB76E8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 xml:space="preserve">E-mail </w:t>
      </w:r>
      <w:r w:rsidRPr="00474A1B">
        <w:rPr>
          <w:rFonts w:asciiTheme="majorHAnsi" w:hAnsiTheme="majorHAnsi"/>
          <w:bCs/>
          <w:sz w:val="28"/>
          <w:szCs w:val="28"/>
        </w:rPr>
        <w:tab/>
      </w:r>
      <w:r w:rsidRPr="00474A1B">
        <w:rPr>
          <w:rFonts w:asciiTheme="majorHAnsi" w:hAnsiTheme="majorHAnsi"/>
          <w:bCs/>
          <w:sz w:val="28"/>
          <w:szCs w:val="28"/>
        </w:rPr>
        <w:tab/>
        <w:t>…………………………….</w:t>
      </w:r>
    </w:p>
    <w:p w14:paraId="649D8290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Nr albumu</w:t>
      </w:r>
      <w:r w:rsidRPr="00474A1B">
        <w:rPr>
          <w:rFonts w:asciiTheme="majorHAnsi" w:hAnsiTheme="majorHAnsi"/>
          <w:bCs/>
          <w:sz w:val="28"/>
          <w:szCs w:val="28"/>
        </w:rPr>
        <w:tab/>
      </w:r>
      <w:r w:rsidRPr="00474A1B">
        <w:rPr>
          <w:rFonts w:asciiTheme="majorHAnsi" w:hAnsiTheme="majorHAnsi"/>
          <w:bCs/>
          <w:sz w:val="28"/>
          <w:szCs w:val="28"/>
        </w:rPr>
        <w:tab/>
        <w:t>…………………………….</w:t>
      </w:r>
    </w:p>
    <w:p w14:paraId="09A6B7D1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5BE676CF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3368D1A5" w14:textId="77777777" w:rsidR="00754897" w:rsidRPr="00474A1B" w:rsidRDefault="00474A1B" w:rsidP="00474A1B">
      <w:pPr>
        <w:pStyle w:val="Body"/>
        <w:jc w:val="center"/>
        <w:rPr>
          <w:rFonts w:asciiTheme="majorHAnsi" w:hAnsiTheme="majorHAnsi"/>
          <w:b/>
          <w:bCs/>
          <w:sz w:val="28"/>
          <w:szCs w:val="28"/>
        </w:rPr>
      </w:pPr>
      <w:r w:rsidRPr="00474A1B">
        <w:rPr>
          <w:rFonts w:asciiTheme="majorHAnsi" w:hAnsiTheme="majorHAnsi"/>
          <w:b/>
          <w:bCs/>
          <w:sz w:val="28"/>
          <w:szCs w:val="28"/>
        </w:rPr>
        <w:t>WNIOSEK</w:t>
      </w:r>
    </w:p>
    <w:p w14:paraId="573F76BD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38BB1BA9" w14:textId="5D0D6455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 xml:space="preserve">Szanowny Pan Dziekan Wydziału </w:t>
      </w:r>
      <w:r w:rsidR="007733C6">
        <w:rPr>
          <w:rFonts w:asciiTheme="majorHAnsi" w:hAnsiTheme="majorHAnsi"/>
          <w:bCs/>
          <w:sz w:val="28"/>
          <w:szCs w:val="28"/>
        </w:rPr>
        <w:t>Elektrotechniki i Informatyki</w:t>
      </w:r>
    </w:p>
    <w:p w14:paraId="7D20E48E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71ED0455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Zwracam się do Pana Dziekana z uprzejmą prośbą o przyjęcie mnie na stanowisk</w:t>
      </w:r>
      <w:r>
        <w:rPr>
          <w:rFonts w:asciiTheme="majorHAnsi" w:hAnsiTheme="majorHAnsi"/>
          <w:bCs/>
          <w:sz w:val="28"/>
          <w:szCs w:val="28"/>
        </w:rPr>
        <w:t>o</w:t>
      </w:r>
      <w:r w:rsidRPr="00474A1B">
        <w:rPr>
          <w:rFonts w:asciiTheme="majorHAnsi" w:hAnsiTheme="majorHAnsi"/>
          <w:bCs/>
          <w:sz w:val="28"/>
          <w:szCs w:val="28"/>
        </w:rPr>
        <w:t xml:space="preserve"> studenta stażysty w Zakładzie Systemów Złożonych (symbol jednostki ES).</w:t>
      </w:r>
    </w:p>
    <w:p w14:paraId="2CCC2EAF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3027C884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Jako opiekuna mojego stażu proponuję: ………………………………………….</w:t>
      </w:r>
    </w:p>
    <w:p w14:paraId="01443ABC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318DFC6A" w14:textId="77777777" w:rsid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Moje dotychczasowe osiągnięcia (w tym średnia ocen) stanowią załączniki do poniższego wniosku</w:t>
      </w:r>
      <w:r w:rsidRPr="00474A1B">
        <w:rPr>
          <w:rStyle w:val="Odwoanieprzypisudolnego"/>
          <w:rFonts w:asciiTheme="majorHAnsi" w:hAnsiTheme="majorHAnsi"/>
          <w:bCs/>
          <w:sz w:val="28"/>
          <w:szCs w:val="28"/>
        </w:rPr>
        <w:footnoteReference w:id="1"/>
      </w:r>
      <w:r w:rsidRPr="00474A1B">
        <w:rPr>
          <w:rFonts w:asciiTheme="majorHAnsi" w:hAnsiTheme="majorHAnsi"/>
          <w:bCs/>
          <w:sz w:val="28"/>
          <w:szCs w:val="28"/>
        </w:rPr>
        <w:t xml:space="preserve">: </w:t>
      </w:r>
    </w:p>
    <w:p w14:paraId="2F19383D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1………</w:t>
      </w:r>
    </w:p>
    <w:p w14:paraId="758F574F" w14:textId="77777777" w:rsidR="00474A1B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2………</w:t>
      </w:r>
    </w:p>
    <w:p w14:paraId="17155D69" w14:textId="77777777" w:rsidR="00754897" w:rsidRPr="00474A1B" w:rsidRDefault="00754897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29AD5000" w14:textId="77777777" w:rsidR="00754897" w:rsidRPr="00474A1B" w:rsidRDefault="00474A1B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Uzasadnienie</w:t>
      </w:r>
      <w:r w:rsidRPr="00474A1B">
        <w:rPr>
          <w:rStyle w:val="Odwoanieprzypisudolnego"/>
          <w:rFonts w:asciiTheme="majorHAnsi" w:hAnsiTheme="majorHAnsi"/>
          <w:bCs/>
          <w:sz w:val="28"/>
          <w:szCs w:val="28"/>
        </w:rPr>
        <w:footnoteReference w:id="2"/>
      </w:r>
      <w:r w:rsidRPr="00474A1B">
        <w:rPr>
          <w:rFonts w:asciiTheme="majorHAnsi" w:hAnsiTheme="majorHAnsi"/>
          <w:bCs/>
          <w:sz w:val="28"/>
          <w:szCs w:val="28"/>
        </w:rPr>
        <w:t>:</w:t>
      </w:r>
    </w:p>
    <w:p w14:paraId="78E2D515" w14:textId="77777777"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14:paraId="3115729A" w14:textId="77777777"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14:paraId="1EDA4E0C" w14:textId="77777777"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14:paraId="37F0DC81" w14:textId="77777777"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14:paraId="2E4818E8" w14:textId="77777777"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14:paraId="1EF0402B" w14:textId="77777777"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14:paraId="01DA7AD5" w14:textId="77777777" w:rsidR="00474A1B" w:rsidRPr="00474A1B" w:rsidRDefault="00474A1B" w:rsidP="00474A1B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…………………………...</w:t>
      </w:r>
      <w:r w:rsidRPr="00474A1B">
        <w:rPr>
          <w:rFonts w:asciiTheme="majorHAnsi" w:hAnsiTheme="majorHAnsi"/>
          <w:bCs/>
          <w:sz w:val="28"/>
          <w:szCs w:val="28"/>
        </w:rPr>
        <w:t>…………………………………………………………………………………</w:t>
      </w:r>
      <w:r>
        <w:rPr>
          <w:rFonts w:asciiTheme="majorHAnsi" w:hAnsiTheme="majorHAnsi"/>
          <w:bCs/>
          <w:sz w:val="28"/>
          <w:szCs w:val="28"/>
        </w:rPr>
        <w:t>…</w:t>
      </w:r>
    </w:p>
    <w:p w14:paraId="35A6DC40" w14:textId="77777777" w:rsidR="00754897" w:rsidRPr="00474A1B" w:rsidRDefault="00754897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5D5C56CC" w14:textId="77777777" w:rsidR="00754897" w:rsidRPr="00474A1B" w:rsidRDefault="00754897" w:rsidP="00754897">
      <w:pPr>
        <w:pStyle w:val="Body"/>
        <w:jc w:val="both"/>
        <w:rPr>
          <w:rFonts w:asciiTheme="majorHAnsi" w:hAnsiTheme="majorHAnsi"/>
          <w:bCs/>
          <w:sz w:val="28"/>
          <w:szCs w:val="28"/>
        </w:rPr>
      </w:pPr>
    </w:p>
    <w:p w14:paraId="3A7AAEE5" w14:textId="77777777" w:rsidR="00754897" w:rsidRPr="00474A1B" w:rsidRDefault="00754897" w:rsidP="00754897">
      <w:pPr>
        <w:pStyle w:val="Body"/>
        <w:jc w:val="right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………………………………….</w:t>
      </w:r>
    </w:p>
    <w:p w14:paraId="0F94586B" w14:textId="77777777" w:rsidR="00563912" w:rsidRPr="007B64ED" w:rsidRDefault="00754897" w:rsidP="007B64ED">
      <w:pPr>
        <w:pStyle w:val="Body"/>
        <w:jc w:val="right"/>
        <w:rPr>
          <w:rFonts w:asciiTheme="majorHAnsi" w:hAnsiTheme="majorHAnsi"/>
          <w:bCs/>
          <w:sz w:val="28"/>
          <w:szCs w:val="28"/>
        </w:rPr>
      </w:pPr>
      <w:r w:rsidRPr="00474A1B">
        <w:rPr>
          <w:rFonts w:asciiTheme="majorHAnsi" w:hAnsiTheme="majorHAnsi"/>
          <w:bCs/>
          <w:sz w:val="28"/>
          <w:szCs w:val="28"/>
        </w:rPr>
        <w:t>Podpis/Data</w:t>
      </w:r>
      <w:r w:rsidRPr="00474A1B">
        <w:rPr>
          <w:rFonts w:asciiTheme="majorHAnsi" w:hAnsiTheme="majorHAnsi"/>
          <w:bCs/>
          <w:sz w:val="28"/>
          <w:szCs w:val="28"/>
        </w:rPr>
        <w:tab/>
      </w:r>
      <w:r w:rsidRPr="00474A1B">
        <w:rPr>
          <w:rFonts w:asciiTheme="majorHAnsi" w:hAnsiTheme="majorHAnsi"/>
          <w:bCs/>
          <w:sz w:val="28"/>
          <w:szCs w:val="28"/>
        </w:rPr>
        <w:tab/>
      </w:r>
    </w:p>
    <w:sectPr w:rsidR="00563912" w:rsidRPr="007B64ED" w:rsidSect="00410617">
      <w:headerReference w:type="default" r:id="rId8"/>
      <w:footerReference w:type="default" r:id="rId9"/>
      <w:pgSz w:w="11906" w:h="16838"/>
      <w:pgMar w:top="248" w:right="1418" w:bottom="1276" w:left="1418" w:header="421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1F4D3" w14:textId="77777777" w:rsidR="00FB575D" w:rsidRDefault="00FB575D">
      <w:r>
        <w:separator/>
      </w:r>
    </w:p>
  </w:endnote>
  <w:endnote w:type="continuationSeparator" w:id="0">
    <w:p w14:paraId="1B06BB11" w14:textId="77777777" w:rsidR="00FB575D" w:rsidRDefault="00FB5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" w:fontKey="{C9A9989D-1103-45CC-BD0C-0A89099AE1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84A7B29-F2BF-4CE7-9F76-592FB422D1E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B685DEA-E54E-4919-A508-9CFC330EF1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1497805-2B97-4803-9801-8C9E77BE1358}"/>
    <w:embedBold r:id="rId5" w:fontKey="{AB627501-F724-435B-B0DF-236166A6306E}"/>
  </w:font>
  <w:font w:name="UnitPro-Regular">
    <w:altName w:val="Calibri"/>
    <w:panose1 w:val="00000000000000000000"/>
    <w:charset w:val="00"/>
    <w:family w:val="modern"/>
    <w:notTrueType/>
    <w:pitch w:val="variable"/>
    <w:sig w:usb0="A00000A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456D2" w14:textId="77777777" w:rsidR="00EE1E1A" w:rsidRPr="00EE1E1A" w:rsidRDefault="00D05D9E" w:rsidP="00EE1E1A">
    <w:pPr>
      <w:pStyle w:val="Tekstpodstawowy"/>
      <w:spacing w:after="0"/>
      <w:ind w:left="1418"/>
      <w:rPr>
        <w:rFonts w:ascii="UnitPro-Regular" w:hAnsi="UnitPro-Regular"/>
        <w:b/>
        <w:noProof/>
        <w:color w:val="808080"/>
        <w:sz w:val="6"/>
        <w:szCs w:val="3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6408B9" wp14:editId="37AF68EA">
              <wp:simplePos x="0" y="0"/>
              <wp:positionH relativeFrom="column">
                <wp:posOffset>247650</wp:posOffset>
              </wp:positionH>
              <wp:positionV relativeFrom="paragraph">
                <wp:posOffset>17780</wp:posOffset>
              </wp:positionV>
              <wp:extent cx="5486400" cy="0"/>
              <wp:effectExtent l="9525" t="8255" r="9525" b="1079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C1B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9.5pt;margin-top:1.4pt;width:6in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" strokecolor="#bfbfbf"/>
          </w:pict>
        </mc:Fallback>
      </mc:AlternateContent>
    </w:r>
  </w:p>
  <w:p w14:paraId="3E437B13" w14:textId="77777777" w:rsidR="00A623D9" w:rsidRPr="00A623D9" w:rsidRDefault="00A623D9" w:rsidP="00EE1E1A">
    <w:pPr>
      <w:pStyle w:val="Tekstpodstawowy"/>
      <w:spacing w:after="0"/>
      <w:ind w:left="1418"/>
      <w:rPr>
        <w:rFonts w:ascii="UnitPro-Regular" w:hAnsi="UnitPro-Regular"/>
        <w:b/>
        <w:noProof/>
        <w:color w:val="808080"/>
        <w:sz w:val="6"/>
        <w:szCs w:val="6"/>
      </w:rPr>
    </w:pPr>
  </w:p>
  <w:p w14:paraId="3DD55800" w14:textId="77777777" w:rsidR="00EE1E1A" w:rsidRPr="00EE1E1A" w:rsidRDefault="00D05D9E" w:rsidP="00EE1E1A">
    <w:pPr>
      <w:pStyle w:val="Tekstpodstawowy"/>
      <w:spacing w:after="0"/>
      <w:ind w:left="1418"/>
      <w:rPr>
        <w:rFonts w:ascii="UnitPro-Regular" w:hAnsi="UnitPro-Regular"/>
        <w:color w:val="808080"/>
        <w:szCs w:val="32"/>
      </w:rPr>
    </w:pPr>
    <w:r>
      <w:rPr>
        <w:noProof/>
        <w:sz w:val="12"/>
      </w:rPr>
      <w:drawing>
        <wp:anchor distT="0" distB="0" distL="114300" distR="114300" simplePos="0" relativeHeight="251657216" behindDoc="1" locked="0" layoutInCell="1" allowOverlap="1" wp14:anchorId="5F58AC54" wp14:editId="67D7EBC1">
          <wp:simplePos x="0" y="0"/>
          <wp:positionH relativeFrom="column">
            <wp:posOffset>299085</wp:posOffset>
          </wp:positionH>
          <wp:positionV relativeFrom="paragraph">
            <wp:posOffset>-1905</wp:posOffset>
          </wp:positionV>
          <wp:extent cx="565150" cy="539750"/>
          <wp:effectExtent l="0" t="0" r="6350" b="0"/>
          <wp:wrapNone/>
          <wp:docPr id="5" name="Obraz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E1A" w:rsidRPr="00EE1E1A">
      <w:rPr>
        <w:rFonts w:ascii="UnitPro-Regular" w:hAnsi="UnitPro-Regular"/>
        <w:b/>
        <w:noProof/>
        <w:color w:val="808080"/>
        <w:szCs w:val="32"/>
      </w:rPr>
      <w:t>ZAKŁAD</w:t>
    </w:r>
    <w:r w:rsidR="00EE1E1A" w:rsidRPr="00EE1E1A">
      <w:rPr>
        <w:rFonts w:ascii="UnitPro-Regular" w:hAnsi="UnitPro-Regular"/>
        <w:b/>
        <w:color w:val="808080"/>
        <w:szCs w:val="32"/>
      </w:rPr>
      <w:t xml:space="preserve"> SYSTEMÓW ZŁOŻONYCH</w:t>
    </w:r>
  </w:p>
  <w:p w14:paraId="3C9DD882" w14:textId="77777777" w:rsidR="00EE1E1A" w:rsidRPr="00EE1E1A" w:rsidRDefault="00EE1E1A" w:rsidP="00EE1E1A">
    <w:pPr>
      <w:pStyle w:val="Tekstpodstawowy"/>
      <w:spacing w:after="0"/>
      <w:ind w:left="1418"/>
      <w:rPr>
        <w:rFonts w:ascii="UnitPro-Regular" w:hAnsi="UnitPro-Regular"/>
        <w:color w:val="808080"/>
        <w:sz w:val="16"/>
        <w:szCs w:val="24"/>
      </w:rPr>
    </w:pPr>
    <w:r w:rsidRPr="00EE1E1A">
      <w:rPr>
        <w:rFonts w:ascii="UnitPro-Regular" w:hAnsi="UnitPro-Regular"/>
        <w:color w:val="808080"/>
        <w:sz w:val="16"/>
        <w:szCs w:val="24"/>
      </w:rPr>
      <w:t>Wydział Elektrotechniki i Informatyki</w:t>
    </w:r>
  </w:p>
  <w:p w14:paraId="0E87CB45" w14:textId="1024F3B5" w:rsidR="00D16698" w:rsidRDefault="00EE1E1A" w:rsidP="00D16698">
    <w:pPr>
      <w:pStyle w:val="Tekstpodstawowy"/>
      <w:spacing w:after="0"/>
      <w:ind w:left="708" w:firstLine="708"/>
      <w:rPr>
        <w:rFonts w:ascii="UnitPro-Regular" w:hAnsi="UnitPro-Regular"/>
        <w:color w:val="808080"/>
        <w:sz w:val="16"/>
        <w:szCs w:val="22"/>
      </w:rPr>
    </w:pPr>
    <w:r w:rsidRPr="00EE1E1A">
      <w:rPr>
        <w:rFonts w:ascii="UnitPro-Regular" w:hAnsi="UnitPro-Regular"/>
        <w:color w:val="808080"/>
        <w:sz w:val="16"/>
        <w:szCs w:val="22"/>
      </w:rPr>
      <w:t>ul. Wincentego Pola 2, 35-</w:t>
    </w:r>
    <w:r w:rsidR="002E4A74">
      <w:rPr>
        <w:rFonts w:ascii="UnitPro-Regular" w:hAnsi="UnitPro-Regular"/>
        <w:color w:val="808080"/>
        <w:sz w:val="16"/>
        <w:szCs w:val="22"/>
      </w:rPr>
      <w:t>021</w:t>
    </w:r>
    <w:r w:rsidRPr="00EE1E1A">
      <w:rPr>
        <w:rFonts w:ascii="UnitPro-Regular" w:hAnsi="UnitPro-Regular"/>
        <w:color w:val="808080"/>
        <w:sz w:val="16"/>
        <w:szCs w:val="22"/>
      </w:rPr>
      <w:t xml:space="preserve"> Rzeszów, tel. 17 865 134</w:t>
    </w:r>
    <w:r w:rsidR="00D16698">
      <w:rPr>
        <w:rFonts w:ascii="UnitPro-Regular" w:hAnsi="UnitPro-Regular"/>
        <w:color w:val="808080"/>
        <w:sz w:val="16"/>
        <w:szCs w:val="22"/>
      </w:rPr>
      <w:t>0</w:t>
    </w:r>
  </w:p>
  <w:p w14:paraId="0A8DD9F4" w14:textId="77777777" w:rsidR="00D16698" w:rsidRPr="00D16698" w:rsidRDefault="00D16698" w:rsidP="00D16698">
    <w:pPr>
      <w:pStyle w:val="Tekstpodstawowy"/>
      <w:spacing w:after="0"/>
      <w:ind w:left="708" w:firstLine="708"/>
      <w:rPr>
        <w:color w:val="808080"/>
        <w:sz w:val="22"/>
        <w:szCs w:val="22"/>
      </w:rPr>
    </w:pPr>
    <w:r>
      <w:rPr>
        <w:rFonts w:ascii="UnitPro-Regular" w:hAnsi="UnitPro-Regular"/>
        <w:color w:val="808080"/>
        <w:sz w:val="16"/>
        <w:szCs w:val="22"/>
      </w:rPr>
      <w:t>zsz.prz.edu.pl</w:t>
    </w:r>
  </w:p>
  <w:p w14:paraId="7EEF2ED8" w14:textId="77777777" w:rsidR="00592183" w:rsidRDefault="00592183" w:rsidP="00EE1E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1225B" w14:textId="77777777" w:rsidR="00FB575D" w:rsidRDefault="00FB575D">
      <w:r>
        <w:separator/>
      </w:r>
    </w:p>
  </w:footnote>
  <w:footnote w:type="continuationSeparator" w:id="0">
    <w:p w14:paraId="1A690E87" w14:textId="77777777" w:rsidR="00FB575D" w:rsidRDefault="00FB575D">
      <w:r>
        <w:continuationSeparator/>
      </w:r>
    </w:p>
  </w:footnote>
  <w:footnote w:id="1">
    <w:p w14:paraId="617C31C3" w14:textId="77777777" w:rsidR="00474A1B" w:rsidRDefault="00474A1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spis i załączyć</w:t>
      </w:r>
    </w:p>
  </w:footnote>
  <w:footnote w:id="2">
    <w:p w14:paraId="748E0032" w14:textId="77777777" w:rsidR="00474A1B" w:rsidRDefault="00474A1B">
      <w:pPr>
        <w:pStyle w:val="Tekstprzypisudolnego"/>
      </w:pPr>
      <w:r>
        <w:rPr>
          <w:rStyle w:val="Odwoanieprzypisudolnego"/>
        </w:rPr>
        <w:footnoteRef/>
      </w:r>
      <w:r>
        <w:t xml:space="preserve"> Max 2 strony tekstu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5EB31" w14:textId="0B491DC2" w:rsidR="00592183" w:rsidRPr="00EE1E1A" w:rsidRDefault="002E4A74" w:rsidP="00EE1E1A">
    <w:pPr>
      <w:pStyle w:val="Tekstpodstawowy"/>
      <w:spacing w:after="0"/>
      <w:rPr>
        <w:color w:val="808080"/>
        <w:szCs w:val="24"/>
      </w:rPr>
    </w:pPr>
    <w:r>
      <w:rPr>
        <w:noProof/>
      </w:rPr>
      <w:drawing>
        <wp:inline distT="0" distB="0" distL="0" distR="0" wp14:anchorId="0F075DF1" wp14:editId="30ACFCD6">
          <wp:extent cx="5759450" cy="1024255"/>
          <wp:effectExtent l="0" t="0" r="0" b="4445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94" t="14141" r="10441" b="11111"/>
                  <a:stretch/>
                </pic:blipFill>
                <pic:spPr bwMode="auto">
                  <a:xfrm>
                    <a:off x="0" y="0"/>
                    <a:ext cx="5759450" cy="1024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E3DCA"/>
    <w:multiLevelType w:val="hybridMultilevel"/>
    <w:tmpl w:val="18B42754"/>
    <w:lvl w:ilvl="0" w:tplc="62D4C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CD6EED"/>
    <w:multiLevelType w:val="hybridMultilevel"/>
    <w:tmpl w:val="95988850"/>
    <w:lvl w:ilvl="0" w:tplc="DC68FC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F16E8C"/>
    <w:multiLevelType w:val="hybridMultilevel"/>
    <w:tmpl w:val="8DE05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98643D"/>
    <w:multiLevelType w:val="hybridMultilevel"/>
    <w:tmpl w:val="9C0C021C"/>
    <w:lvl w:ilvl="0" w:tplc="5F14DE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846F3F"/>
    <w:multiLevelType w:val="hybridMultilevel"/>
    <w:tmpl w:val="20584E1A"/>
    <w:lvl w:ilvl="0" w:tplc="E8965B96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D67E8"/>
    <w:multiLevelType w:val="hybridMultilevel"/>
    <w:tmpl w:val="0CE4D6B2"/>
    <w:lvl w:ilvl="0" w:tplc="E8965B96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27431"/>
    <w:multiLevelType w:val="multilevel"/>
    <w:tmpl w:val="E4123124"/>
    <w:lvl w:ilvl="0">
      <w:start w:val="10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6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7" w15:restartNumberingAfterBreak="0">
    <w:nsid w:val="38901BF6"/>
    <w:multiLevelType w:val="hybridMultilevel"/>
    <w:tmpl w:val="C6402074"/>
    <w:lvl w:ilvl="0" w:tplc="3B629CB8">
      <w:start w:val="1"/>
      <w:numFmt w:val="bullet"/>
      <w:lvlText w:val=""/>
      <w:lvlJc w:val="left"/>
      <w:pPr>
        <w:tabs>
          <w:tab w:val="num" w:pos="420"/>
        </w:tabs>
        <w:ind w:left="40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9FF1990"/>
    <w:multiLevelType w:val="hybridMultilevel"/>
    <w:tmpl w:val="1B9EF32E"/>
    <w:lvl w:ilvl="0" w:tplc="93B85FBC">
      <w:start w:val="1"/>
      <w:numFmt w:val="bullet"/>
      <w:lvlText w:val="-"/>
      <w:lvlJc w:val="left"/>
      <w:pPr>
        <w:tabs>
          <w:tab w:val="num" w:pos="360"/>
        </w:tabs>
        <w:ind w:left="587" w:hanging="227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408BF"/>
    <w:multiLevelType w:val="hybridMultilevel"/>
    <w:tmpl w:val="7BF600AA"/>
    <w:lvl w:ilvl="0" w:tplc="80DE4A30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56D49"/>
    <w:multiLevelType w:val="hybridMultilevel"/>
    <w:tmpl w:val="CB9A6CA0"/>
    <w:lvl w:ilvl="0" w:tplc="041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" w15:restartNumberingAfterBreak="0">
    <w:nsid w:val="4967491A"/>
    <w:multiLevelType w:val="hybridMultilevel"/>
    <w:tmpl w:val="3C0E7544"/>
    <w:lvl w:ilvl="0" w:tplc="9F4CA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6F125DC"/>
    <w:multiLevelType w:val="hybridMultilevel"/>
    <w:tmpl w:val="0ADC1098"/>
    <w:lvl w:ilvl="0" w:tplc="45B253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C5D19C8"/>
    <w:multiLevelType w:val="multilevel"/>
    <w:tmpl w:val="95988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1141064"/>
    <w:multiLevelType w:val="hybridMultilevel"/>
    <w:tmpl w:val="0BD67496"/>
    <w:lvl w:ilvl="0" w:tplc="B27485C2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75D54"/>
    <w:multiLevelType w:val="multilevel"/>
    <w:tmpl w:val="912CC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4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6DF405CD"/>
    <w:multiLevelType w:val="hybridMultilevel"/>
    <w:tmpl w:val="9BFA73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0EB397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717D26F3"/>
    <w:multiLevelType w:val="hybridMultilevel"/>
    <w:tmpl w:val="90E633AA"/>
    <w:lvl w:ilvl="0" w:tplc="03704A78">
      <w:start w:val="1"/>
      <w:numFmt w:val="decimal"/>
      <w:lvlText w:val="%1."/>
      <w:lvlJc w:val="left"/>
      <w:pPr>
        <w:tabs>
          <w:tab w:val="num" w:pos="924"/>
        </w:tabs>
        <w:ind w:left="924" w:hanging="20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7"/>
    <w:lvlOverride w:ilvl="0">
      <w:startOverride w:val="1"/>
    </w:lvlOverride>
  </w:num>
  <w:num w:numId="4">
    <w:abstractNumId w:val="16"/>
  </w:num>
  <w:num w:numId="5">
    <w:abstractNumId w:val="7"/>
  </w:num>
  <w:num w:numId="6">
    <w:abstractNumId w:val="9"/>
  </w:num>
  <w:num w:numId="7">
    <w:abstractNumId w:val="10"/>
  </w:num>
  <w:num w:numId="8">
    <w:abstractNumId w:val="1"/>
  </w:num>
  <w:num w:numId="9">
    <w:abstractNumId w:val="13"/>
  </w:num>
  <w:num w:numId="10">
    <w:abstractNumId w:val="14"/>
  </w:num>
  <w:num w:numId="11">
    <w:abstractNumId w:val="2"/>
  </w:num>
  <w:num w:numId="12">
    <w:abstractNumId w:val="11"/>
  </w:num>
  <w:num w:numId="13">
    <w:abstractNumId w:val="3"/>
  </w:num>
  <w:num w:numId="14">
    <w:abstractNumId w:val="0"/>
  </w:num>
  <w:num w:numId="15">
    <w:abstractNumId w:val="5"/>
  </w:num>
  <w:num w:numId="16">
    <w:abstractNumId w:val="4"/>
  </w:num>
  <w:num w:numId="17">
    <w:abstractNumId w:val="12"/>
  </w:num>
  <w:num w:numId="18">
    <w:abstractNumId w:val="1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09BF"/>
    <w:rsid w:val="00011238"/>
    <w:rsid w:val="00013740"/>
    <w:rsid w:val="00016989"/>
    <w:rsid w:val="00026498"/>
    <w:rsid w:val="00030381"/>
    <w:rsid w:val="00031771"/>
    <w:rsid w:val="00034289"/>
    <w:rsid w:val="00040DCD"/>
    <w:rsid w:val="00041B7E"/>
    <w:rsid w:val="00043BD1"/>
    <w:rsid w:val="00044BC5"/>
    <w:rsid w:val="00054263"/>
    <w:rsid w:val="00055162"/>
    <w:rsid w:val="000562CC"/>
    <w:rsid w:val="0007755B"/>
    <w:rsid w:val="00094B0D"/>
    <w:rsid w:val="000B2E85"/>
    <w:rsid w:val="000E3E7A"/>
    <w:rsid w:val="000F2969"/>
    <w:rsid w:val="000F3BD8"/>
    <w:rsid w:val="000F4BA9"/>
    <w:rsid w:val="000F7F30"/>
    <w:rsid w:val="00106153"/>
    <w:rsid w:val="00120675"/>
    <w:rsid w:val="0012166D"/>
    <w:rsid w:val="001219DF"/>
    <w:rsid w:val="00130F30"/>
    <w:rsid w:val="0013499E"/>
    <w:rsid w:val="00134A3D"/>
    <w:rsid w:val="00146F8D"/>
    <w:rsid w:val="00175FAF"/>
    <w:rsid w:val="001761DC"/>
    <w:rsid w:val="00187268"/>
    <w:rsid w:val="00194427"/>
    <w:rsid w:val="001A3BA6"/>
    <w:rsid w:val="001A5EFA"/>
    <w:rsid w:val="001B1567"/>
    <w:rsid w:val="001B3176"/>
    <w:rsid w:val="001B413D"/>
    <w:rsid w:val="001C3366"/>
    <w:rsid w:val="001C481E"/>
    <w:rsid w:val="001D2BF4"/>
    <w:rsid w:val="001D33D4"/>
    <w:rsid w:val="001D4B02"/>
    <w:rsid w:val="001D5646"/>
    <w:rsid w:val="001E4643"/>
    <w:rsid w:val="001E4FAB"/>
    <w:rsid w:val="001E5A6E"/>
    <w:rsid w:val="001F500C"/>
    <w:rsid w:val="001F7AD5"/>
    <w:rsid w:val="00206F6D"/>
    <w:rsid w:val="00221BDE"/>
    <w:rsid w:val="00223AB1"/>
    <w:rsid w:val="002313B5"/>
    <w:rsid w:val="00236FBF"/>
    <w:rsid w:val="00240ED0"/>
    <w:rsid w:val="00241520"/>
    <w:rsid w:val="00256E33"/>
    <w:rsid w:val="00264D0B"/>
    <w:rsid w:val="00264F1B"/>
    <w:rsid w:val="00275788"/>
    <w:rsid w:val="002759E4"/>
    <w:rsid w:val="002A0FD7"/>
    <w:rsid w:val="002A6F06"/>
    <w:rsid w:val="002B3DB6"/>
    <w:rsid w:val="002D040F"/>
    <w:rsid w:val="002D356A"/>
    <w:rsid w:val="002D5558"/>
    <w:rsid w:val="002E4A74"/>
    <w:rsid w:val="002F0A70"/>
    <w:rsid w:val="002F2C03"/>
    <w:rsid w:val="0030102F"/>
    <w:rsid w:val="00301A2B"/>
    <w:rsid w:val="003232BD"/>
    <w:rsid w:val="00335C0B"/>
    <w:rsid w:val="0036091E"/>
    <w:rsid w:val="00361509"/>
    <w:rsid w:val="0036221B"/>
    <w:rsid w:val="00384688"/>
    <w:rsid w:val="003950D3"/>
    <w:rsid w:val="003B72C0"/>
    <w:rsid w:val="003C30C6"/>
    <w:rsid w:val="003C7305"/>
    <w:rsid w:val="003E2C78"/>
    <w:rsid w:val="003F612B"/>
    <w:rsid w:val="00410617"/>
    <w:rsid w:val="004128F1"/>
    <w:rsid w:val="004344CC"/>
    <w:rsid w:val="00435DF0"/>
    <w:rsid w:val="0044067E"/>
    <w:rsid w:val="00442055"/>
    <w:rsid w:val="0044575D"/>
    <w:rsid w:val="00460100"/>
    <w:rsid w:val="00462856"/>
    <w:rsid w:val="00465375"/>
    <w:rsid w:val="00471E10"/>
    <w:rsid w:val="00474A1B"/>
    <w:rsid w:val="004835E8"/>
    <w:rsid w:val="00483CD1"/>
    <w:rsid w:val="004B0D1D"/>
    <w:rsid w:val="004B32F0"/>
    <w:rsid w:val="004D637F"/>
    <w:rsid w:val="004E10AE"/>
    <w:rsid w:val="004E402E"/>
    <w:rsid w:val="004E415F"/>
    <w:rsid w:val="004E5C56"/>
    <w:rsid w:val="00512FF5"/>
    <w:rsid w:val="00515EBC"/>
    <w:rsid w:val="00516829"/>
    <w:rsid w:val="00522C99"/>
    <w:rsid w:val="00525E48"/>
    <w:rsid w:val="005268E5"/>
    <w:rsid w:val="00526EC2"/>
    <w:rsid w:val="00536327"/>
    <w:rsid w:val="00542DBC"/>
    <w:rsid w:val="00560BBA"/>
    <w:rsid w:val="00562BA9"/>
    <w:rsid w:val="0056390F"/>
    <w:rsid w:val="00563912"/>
    <w:rsid w:val="00567D69"/>
    <w:rsid w:val="005702A9"/>
    <w:rsid w:val="0057462F"/>
    <w:rsid w:val="0057516F"/>
    <w:rsid w:val="00586FBB"/>
    <w:rsid w:val="00592183"/>
    <w:rsid w:val="0059466D"/>
    <w:rsid w:val="005965CB"/>
    <w:rsid w:val="005A00EB"/>
    <w:rsid w:val="005A30DD"/>
    <w:rsid w:val="005C5CB5"/>
    <w:rsid w:val="005D173C"/>
    <w:rsid w:val="005E4F19"/>
    <w:rsid w:val="00620272"/>
    <w:rsid w:val="0062096A"/>
    <w:rsid w:val="00622DD2"/>
    <w:rsid w:val="006241D2"/>
    <w:rsid w:val="00647742"/>
    <w:rsid w:val="00650FC5"/>
    <w:rsid w:val="0065529E"/>
    <w:rsid w:val="00670152"/>
    <w:rsid w:val="0067500D"/>
    <w:rsid w:val="00687530"/>
    <w:rsid w:val="006A647C"/>
    <w:rsid w:val="006C510F"/>
    <w:rsid w:val="006C7143"/>
    <w:rsid w:val="006D1559"/>
    <w:rsid w:val="006D433E"/>
    <w:rsid w:val="006E18F6"/>
    <w:rsid w:val="006E466B"/>
    <w:rsid w:val="006E6DEC"/>
    <w:rsid w:val="006F156E"/>
    <w:rsid w:val="00701A95"/>
    <w:rsid w:val="00726803"/>
    <w:rsid w:val="0073163A"/>
    <w:rsid w:val="00740E2D"/>
    <w:rsid w:val="00740F15"/>
    <w:rsid w:val="007537FE"/>
    <w:rsid w:val="00754897"/>
    <w:rsid w:val="00762BED"/>
    <w:rsid w:val="00762D4D"/>
    <w:rsid w:val="007733C6"/>
    <w:rsid w:val="00773685"/>
    <w:rsid w:val="00781800"/>
    <w:rsid w:val="0078468B"/>
    <w:rsid w:val="0078584E"/>
    <w:rsid w:val="007A39FF"/>
    <w:rsid w:val="007A4963"/>
    <w:rsid w:val="007B3CA7"/>
    <w:rsid w:val="007B64ED"/>
    <w:rsid w:val="007C1E6C"/>
    <w:rsid w:val="007D11B4"/>
    <w:rsid w:val="007D320B"/>
    <w:rsid w:val="007E4A22"/>
    <w:rsid w:val="007E7573"/>
    <w:rsid w:val="00810796"/>
    <w:rsid w:val="008141E6"/>
    <w:rsid w:val="00817DEF"/>
    <w:rsid w:val="00820147"/>
    <w:rsid w:val="008203E8"/>
    <w:rsid w:val="0084185E"/>
    <w:rsid w:val="008420D6"/>
    <w:rsid w:val="008420F0"/>
    <w:rsid w:val="00861189"/>
    <w:rsid w:val="00864A3E"/>
    <w:rsid w:val="008840DE"/>
    <w:rsid w:val="00893DA3"/>
    <w:rsid w:val="008A2C99"/>
    <w:rsid w:val="008A50DC"/>
    <w:rsid w:val="008B526B"/>
    <w:rsid w:val="008B5C7A"/>
    <w:rsid w:val="008D1949"/>
    <w:rsid w:val="008E5F2C"/>
    <w:rsid w:val="008F12AC"/>
    <w:rsid w:val="008F2EF5"/>
    <w:rsid w:val="0090473F"/>
    <w:rsid w:val="009073B2"/>
    <w:rsid w:val="0091144B"/>
    <w:rsid w:val="00915E9B"/>
    <w:rsid w:val="00924BA7"/>
    <w:rsid w:val="00930E5E"/>
    <w:rsid w:val="00932E49"/>
    <w:rsid w:val="0093529E"/>
    <w:rsid w:val="0093636D"/>
    <w:rsid w:val="00945EA7"/>
    <w:rsid w:val="00956192"/>
    <w:rsid w:val="0096057F"/>
    <w:rsid w:val="00976AB2"/>
    <w:rsid w:val="00983122"/>
    <w:rsid w:val="0099180F"/>
    <w:rsid w:val="00993610"/>
    <w:rsid w:val="009A6615"/>
    <w:rsid w:val="009B207F"/>
    <w:rsid w:val="009C1924"/>
    <w:rsid w:val="009D057D"/>
    <w:rsid w:val="009E3F14"/>
    <w:rsid w:val="009F6309"/>
    <w:rsid w:val="00A031C1"/>
    <w:rsid w:val="00A03D0B"/>
    <w:rsid w:val="00A101D0"/>
    <w:rsid w:val="00A26B8C"/>
    <w:rsid w:val="00A3168A"/>
    <w:rsid w:val="00A45B2C"/>
    <w:rsid w:val="00A45FF6"/>
    <w:rsid w:val="00A532E8"/>
    <w:rsid w:val="00A54691"/>
    <w:rsid w:val="00A623D9"/>
    <w:rsid w:val="00A62EE1"/>
    <w:rsid w:val="00A64E00"/>
    <w:rsid w:val="00A66816"/>
    <w:rsid w:val="00A80E92"/>
    <w:rsid w:val="00AA01B7"/>
    <w:rsid w:val="00AA29E1"/>
    <w:rsid w:val="00AB3EFD"/>
    <w:rsid w:val="00AB4F57"/>
    <w:rsid w:val="00AE0688"/>
    <w:rsid w:val="00AE16AD"/>
    <w:rsid w:val="00AF6313"/>
    <w:rsid w:val="00B12AD4"/>
    <w:rsid w:val="00B2548F"/>
    <w:rsid w:val="00B41239"/>
    <w:rsid w:val="00B41D1D"/>
    <w:rsid w:val="00B54DB8"/>
    <w:rsid w:val="00B658D9"/>
    <w:rsid w:val="00B751A2"/>
    <w:rsid w:val="00BA5769"/>
    <w:rsid w:val="00BA6B5D"/>
    <w:rsid w:val="00BB0648"/>
    <w:rsid w:val="00BB5088"/>
    <w:rsid w:val="00BB5279"/>
    <w:rsid w:val="00BB6A25"/>
    <w:rsid w:val="00BC0EAF"/>
    <w:rsid w:val="00BC1BB0"/>
    <w:rsid w:val="00BC7BEE"/>
    <w:rsid w:val="00BD5910"/>
    <w:rsid w:val="00BE1D7A"/>
    <w:rsid w:val="00BE70A2"/>
    <w:rsid w:val="00C07349"/>
    <w:rsid w:val="00C110D9"/>
    <w:rsid w:val="00C163B1"/>
    <w:rsid w:val="00C3441F"/>
    <w:rsid w:val="00C35BE0"/>
    <w:rsid w:val="00C42713"/>
    <w:rsid w:val="00C4481C"/>
    <w:rsid w:val="00C748B1"/>
    <w:rsid w:val="00C748D2"/>
    <w:rsid w:val="00C81721"/>
    <w:rsid w:val="00C821BD"/>
    <w:rsid w:val="00C90C68"/>
    <w:rsid w:val="00C95C37"/>
    <w:rsid w:val="00C9685C"/>
    <w:rsid w:val="00C96F10"/>
    <w:rsid w:val="00CA59E9"/>
    <w:rsid w:val="00CC1B54"/>
    <w:rsid w:val="00CC7BB9"/>
    <w:rsid w:val="00CE76C0"/>
    <w:rsid w:val="00D009BF"/>
    <w:rsid w:val="00D025B1"/>
    <w:rsid w:val="00D05D9E"/>
    <w:rsid w:val="00D16698"/>
    <w:rsid w:val="00D2004D"/>
    <w:rsid w:val="00D21261"/>
    <w:rsid w:val="00D31763"/>
    <w:rsid w:val="00D54AC6"/>
    <w:rsid w:val="00D54D4D"/>
    <w:rsid w:val="00D62258"/>
    <w:rsid w:val="00D659F0"/>
    <w:rsid w:val="00D7078F"/>
    <w:rsid w:val="00D75EBE"/>
    <w:rsid w:val="00D844D6"/>
    <w:rsid w:val="00D8786D"/>
    <w:rsid w:val="00D90700"/>
    <w:rsid w:val="00D91DC2"/>
    <w:rsid w:val="00D978F7"/>
    <w:rsid w:val="00DB1997"/>
    <w:rsid w:val="00DB3895"/>
    <w:rsid w:val="00DC159B"/>
    <w:rsid w:val="00DC23EE"/>
    <w:rsid w:val="00DD561B"/>
    <w:rsid w:val="00DE76E1"/>
    <w:rsid w:val="00E31FBE"/>
    <w:rsid w:val="00E35213"/>
    <w:rsid w:val="00E43757"/>
    <w:rsid w:val="00E51324"/>
    <w:rsid w:val="00E53B6B"/>
    <w:rsid w:val="00E54731"/>
    <w:rsid w:val="00E54C45"/>
    <w:rsid w:val="00E73F69"/>
    <w:rsid w:val="00EA0BCB"/>
    <w:rsid w:val="00EB0532"/>
    <w:rsid w:val="00EC039A"/>
    <w:rsid w:val="00EC4F38"/>
    <w:rsid w:val="00EC61BA"/>
    <w:rsid w:val="00ED1BD8"/>
    <w:rsid w:val="00EE1E1A"/>
    <w:rsid w:val="00EF02E6"/>
    <w:rsid w:val="00EF337A"/>
    <w:rsid w:val="00F00938"/>
    <w:rsid w:val="00F10D23"/>
    <w:rsid w:val="00F22C84"/>
    <w:rsid w:val="00F26CA9"/>
    <w:rsid w:val="00F41F2D"/>
    <w:rsid w:val="00F558D5"/>
    <w:rsid w:val="00F57C44"/>
    <w:rsid w:val="00F706C3"/>
    <w:rsid w:val="00F8110E"/>
    <w:rsid w:val="00F81184"/>
    <w:rsid w:val="00F91C96"/>
    <w:rsid w:val="00F93C98"/>
    <w:rsid w:val="00F94720"/>
    <w:rsid w:val="00FA09C4"/>
    <w:rsid w:val="00FA699D"/>
    <w:rsid w:val="00FB575D"/>
    <w:rsid w:val="00FC5350"/>
    <w:rsid w:val="00FE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F7C8201"/>
  <w15:docId w15:val="{F727AD6C-CEB4-48B0-A4BB-E0560C1FE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F4BA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044BC5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styleId="Nagwek2">
    <w:name w:val="heading 2"/>
    <w:basedOn w:val="Normalny"/>
    <w:next w:val="Normalny"/>
    <w:qFormat/>
    <w:rsid w:val="00F706C3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qFormat/>
    <w:rsid w:val="004B32F0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5">
    <w:name w:val="heading 5"/>
    <w:basedOn w:val="Normalny"/>
    <w:next w:val="Normalny"/>
    <w:qFormat/>
    <w:rsid w:val="00BB5279"/>
    <w:pPr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qFormat/>
    <w:rsid w:val="00BB5279"/>
    <w:pPr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E4A22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rsid w:val="007E4A22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F558D5"/>
  </w:style>
  <w:style w:type="paragraph" w:styleId="Tekstdymka">
    <w:name w:val="Balloon Text"/>
    <w:basedOn w:val="Normalny"/>
    <w:semiHidden/>
    <w:rsid w:val="006241D2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rsid w:val="00740E2D"/>
    <w:pPr>
      <w:widowControl w:val="0"/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rsid w:val="0096057F"/>
    <w:pPr>
      <w:widowControl w:val="0"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semiHidden/>
    <w:rsid w:val="00BB527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rsid w:val="00BB6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B41D1D"/>
    <w:rPr>
      <w:color w:val="0000FF"/>
      <w:u w:val="single"/>
    </w:rPr>
  </w:style>
  <w:style w:type="character" w:styleId="Pogrubienie">
    <w:name w:val="Strong"/>
    <w:qFormat/>
    <w:rsid w:val="0062096A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209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62096A"/>
    <w:rPr>
      <w:rFonts w:ascii="Courier New" w:hAnsi="Courier New" w:cs="Courier New"/>
    </w:rPr>
  </w:style>
  <w:style w:type="paragraph" w:styleId="Akapitzlist">
    <w:name w:val="List Paragraph"/>
    <w:basedOn w:val="Normalny"/>
    <w:uiPriority w:val="34"/>
    <w:qFormat/>
    <w:rsid w:val="001E4FAB"/>
    <w:pPr>
      <w:ind w:left="720"/>
      <w:contextualSpacing/>
    </w:pPr>
  </w:style>
  <w:style w:type="paragraph" w:customStyle="1" w:styleId="Body">
    <w:name w:val="Body"/>
    <w:rsid w:val="0075489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Tekstprzypisudolnego">
    <w:name w:val="footnote text"/>
    <w:basedOn w:val="Normalny"/>
    <w:link w:val="TekstprzypisudolnegoZnak"/>
    <w:rsid w:val="00474A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74A1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rsid w:val="00474A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2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ierownik%20ES\druk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3BA99-F763-47E5-B0D0-45A3D181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druk firmowy.dotx</Template>
  <TotalTime>3</TotalTime>
  <Pages>1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Rzeszowska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Strzałka</dc:creator>
  <cp:lastModifiedBy>Dominik Strzałka</cp:lastModifiedBy>
  <cp:revision>6</cp:revision>
  <cp:lastPrinted>2018-10-15T08:58:00Z</cp:lastPrinted>
  <dcterms:created xsi:type="dcterms:W3CDTF">2019-10-31T13:44:00Z</dcterms:created>
  <dcterms:modified xsi:type="dcterms:W3CDTF">2026-07-06T07:29:00Z</dcterms:modified>
</cp:coreProperties>
</file>